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F025F" w14:textId="1581CCCE" w:rsidR="003370F8" w:rsidRDefault="003613EC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0FD6B8" wp14:editId="03B13B31">
                <wp:simplePos x="0" y="0"/>
                <wp:positionH relativeFrom="page">
                  <wp:posOffset>571500</wp:posOffset>
                </wp:positionH>
                <wp:positionV relativeFrom="page">
                  <wp:posOffset>7703820</wp:posOffset>
                </wp:positionV>
                <wp:extent cx="2453640" cy="754380"/>
                <wp:effectExtent l="0" t="0" r="381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64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39B3D" w14:textId="77777777" w:rsidR="003613EC" w:rsidRPr="003613EC" w:rsidRDefault="003613EC" w:rsidP="003613E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613EC">
                              <w:rPr>
                                <w:sz w:val="20"/>
                                <w:szCs w:val="20"/>
                              </w:rPr>
                              <w:t>Apply for assistance online at:</w:t>
                            </w:r>
                          </w:p>
                          <w:p w14:paraId="2E875F0F" w14:textId="7F8FAA50" w:rsidR="003613EC" w:rsidRPr="003613EC" w:rsidRDefault="003613EC" w:rsidP="003613E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613EC">
                              <w:rPr>
                                <w:sz w:val="20"/>
                                <w:szCs w:val="20"/>
                              </w:rPr>
                              <w:t>www.michigan.gov/mibridges</w:t>
                            </w:r>
                          </w:p>
                          <w:p w14:paraId="20EF3D7F" w14:textId="77777777" w:rsidR="0041679D" w:rsidRPr="005234C2" w:rsidRDefault="0041679D" w:rsidP="0041679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" tIns="45720" rIns="4572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FD6B8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5pt;margin-top:606.6pt;width:193.2pt;height:59.4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" filled="f" stroked="f">
                <v:textbox inset="3.6pt,,3.6pt">
                  <w:txbxContent>
                    <w:p w14:paraId="5BA39B3D" w14:textId="77777777" w:rsidR="003613EC" w:rsidRPr="003613EC" w:rsidRDefault="003613EC" w:rsidP="003613EC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613EC">
                        <w:rPr>
                          <w:sz w:val="20"/>
                          <w:szCs w:val="20"/>
                        </w:rPr>
                        <w:t>Apply for assistance online at:</w:t>
                      </w:r>
                    </w:p>
                    <w:p w14:paraId="2E875F0F" w14:textId="7F8FAA50" w:rsidR="003613EC" w:rsidRPr="003613EC" w:rsidRDefault="003613EC" w:rsidP="003613EC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613EC">
                        <w:rPr>
                          <w:sz w:val="20"/>
                          <w:szCs w:val="20"/>
                        </w:rPr>
                        <w:t>www.michigan.gov/mibridges</w:t>
                      </w:r>
                    </w:p>
                    <w:p w14:paraId="20EF3D7F" w14:textId="77777777" w:rsidR="0041679D" w:rsidRPr="005234C2" w:rsidRDefault="0041679D" w:rsidP="0041679D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C5A69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25EF9E" wp14:editId="2B0FA0A8">
                <wp:simplePos x="0" y="0"/>
                <wp:positionH relativeFrom="margin">
                  <wp:align>right</wp:align>
                </wp:positionH>
                <wp:positionV relativeFrom="paragraph">
                  <wp:posOffset>7223760</wp:posOffset>
                </wp:positionV>
                <wp:extent cx="2504440" cy="891540"/>
                <wp:effectExtent l="0" t="0" r="0" b="38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4440" cy="891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80EC22" w14:textId="62B7CFFA" w:rsidR="007C5A69" w:rsidRPr="003613EC" w:rsidRDefault="00643B00" w:rsidP="007C5A69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613EC">
                              <w:rPr>
                                <w:sz w:val="18"/>
                                <w:szCs w:val="18"/>
                              </w:rPr>
                              <w:t xml:space="preserve">For details on applying, please visit: </w:t>
                            </w:r>
                            <w:r w:rsidR="007C5A69" w:rsidRPr="003613EC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FB19A4" w:rsidRPr="003613EC">
                              <w:rPr>
                                <w:sz w:val="18"/>
                                <w:szCs w:val="18"/>
                              </w:rPr>
                              <w:t>http://www.macombhomelesscoalition.com</w:t>
                            </w:r>
                          </w:p>
                          <w:p w14:paraId="21BF54FB" w14:textId="77777777" w:rsidR="00FB19A4" w:rsidRPr="003613EC" w:rsidRDefault="00FB19A4" w:rsidP="007C5A69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92A1419" w14:textId="6F8DD370" w:rsidR="00FB19A4" w:rsidRPr="003613EC" w:rsidRDefault="00FB19A4" w:rsidP="007C5A69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613EC">
                              <w:rPr>
                                <w:sz w:val="18"/>
                                <w:szCs w:val="18"/>
                              </w:rPr>
                              <w:t xml:space="preserve">Or Call: </w:t>
                            </w:r>
                            <w:r w:rsidR="00D82DCE" w:rsidRPr="00D82DCE">
                              <w:rPr>
                                <w:sz w:val="18"/>
                                <w:szCs w:val="18"/>
                              </w:rPr>
                              <w:t>586-213-5761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5EF9E" id="Text Box 22" o:spid="_x0000_s1027" type="#_x0000_t202" style="position:absolute;margin-left:146pt;margin-top:568.8pt;width:197.2pt;height:70.2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" filled="f" stroked="f" strokeweight=".5pt">
                <v:textbox>
                  <w:txbxContent>
                    <w:p w14:paraId="0F80EC22" w14:textId="62B7CFFA" w:rsidR="007C5A69" w:rsidRPr="003613EC" w:rsidRDefault="00643B00" w:rsidP="007C5A69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613EC">
                        <w:rPr>
                          <w:sz w:val="18"/>
                          <w:szCs w:val="18"/>
                        </w:rPr>
                        <w:t xml:space="preserve">For details on applying, please visit: </w:t>
                      </w:r>
                      <w:r w:rsidR="007C5A69" w:rsidRPr="003613EC">
                        <w:rPr>
                          <w:sz w:val="18"/>
                          <w:szCs w:val="18"/>
                        </w:rPr>
                        <w:br/>
                      </w:r>
                      <w:r w:rsidR="00FB19A4" w:rsidRPr="003613EC">
                        <w:rPr>
                          <w:sz w:val="18"/>
                          <w:szCs w:val="18"/>
                        </w:rPr>
                        <w:t>http://www.macombhomelesscoalition.com</w:t>
                      </w:r>
                    </w:p>
                    <w:p w14:paraId="21BF54FB" w14:textId="77777777" w:rsidR="00FB19A4" w:rsidRPr="003613EC" w:rsidRDefault="00FB19A4" w:rsidP="007C5A69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92A1419" w14:textId="6F8DD370" w:rsidR="00FB19A4" w:rsidRPr="003613EC" w:rsidRDefault="00FB19A4" w:rsidP="007C5A69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613EC">
                        <w:rPr>
                          <w:sz w:val="18"/>
                          <w:szCs w:val="18"/>
                        </w:rPr>
                        <w:t xml:space="preserve">Or Call: </w:t>
                      </w:r>
                      <w:r w:rsidR="00D82DCE" w:rsidRPr="00D82DCE">
                        <w:rPr>
                          <w:sz w:val="18"/>
                          <w:szCs w:val="18"/>
                        </w:rPr>
                        <w:t>586-213-5761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061B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4B7BA345" wp14:editId="5D52A572">
                <wp:simplePos x="0" y="0"/>
                <wp:positionH relativeFrom="column">
                  <wp:posOffset>2485390</wp:posOffset>
                </wp:positionH>
                <wp:positionV relativeFrom="paragraph">
                  <wp:posOffset>7249160</wp:posOffset>
                </wp:positionV>
                <wp:extent cx="2045970" cy="741680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7FF80" w14:textId="79028582" w:rsidR="0041679D" w:rsidRPr="0041679D" w:rsidRDefault="0041679D" w:rsidP="004167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BA345" id="Text Box 2" o:spid="_x0000_s1028" type="#_x0000_t202" style="position:absolute;margin-left:195.7pt;margin-top:570.8pt;width:161.1pt;height:58.4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" filled="f" stroked="f">
                <v:textbox>
                  <w:txbxContent>
                    <w:p w14:paraId="1707FF80" w14:textId="79028582" w:rsidR="0041679D" w:rsidRPr="0041679D" w:rsidRDefault="0041679D" w:rsidP="004167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7E4F">
        <w:rPr>
          <w:noProof/>
        </w:rPr>
        <w:drawing>
          <wp:anchor distT="0" distB="0" distL="114300" distR="114300" simplePos="0" relativeHeight="251678720" behindDoc="0" locked="0" layoutInCell="1" allowOverlap="1" wp14:anchorId="6955F32D" wp14:editId="6B4C9D85">
            <wp:simplePos x="0" y="0"/>
            <wp:positionH relativeFrom="page">
              <wp:posOffset>1114425</wp:posOffset>
            </wp:positionH>
            <wp:positionV relativeFrom="page">
              <wp:posOffset>7031990</wp:posOffset>
            </wp:positionV>
            <wp:extent cx="1433195" cy="57848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MDHHS_1553599621999_79232027_ver1.0.jpeg?resize=2560%2C1440&amp;ssl=1"/>
                    <pic:cNvPicPr/>
                  </pic:nvPicPr>
                  <pic:blipFill rotWithShape="1">
                    <a:blip r:embed="rId7">
                      <a:extLs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rcRect l="3967" t="10461" r="3014" b="13217"/>
                    <a:stretch/>
                  </pic:blipFill>
                  <pic:spPr bwMode="auto">
                    <a:xfrm>
                      <a:off x="0" y="0"/>
                      <a:ext cx="1433195" cy="578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CB2" w:rsidRPr="00354636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34EF93C" wp14:editId="0335E625">
                <wp:simplePos x="0" y="0"/>
                <wp:positionH relativeFrom="margin">
                  <wp:align>right</wp:align>
                </wp:positionH>
                <wp:positionV relativeFrom="page">
                  <wp:posOffset>6985000</wp:posOffset>
                </wp:positionV>
                <wp:extent cx="6858635" cy="166497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635" cy="1664970"/>
                        </a:xfrm>
                        <a:prstGeom prst="rect">
                          <a:avLst/>
                        </a:prstGeom>
                        <a:solidFill>
                          <a:srgbClr val="B3D7C5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19124B" w14:textId="7E385567" w:rsidR="009A5CB2" w:rsidRDefault="00697E4F" w:rsidP="00697E4F">
                            <w:pPr>
                              <w:spacing w:after="0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 w:rsidR="006F3197"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 w:rsidR="00643B00">
                              <w:rPr>
                                <w:noProof/>
                              </w:rPr>
                              <w:tab/>
                            </w:r>
                            <w:r w:rsidR="00643B00">
                              <w:rPr>
                                <w:noProof/>
                              </w:rPr>
                              <w:tab/>
                            </w:r>
                            <w:r w:rsidR="00643B00">
                              <w:rPr>
                                <w:noProof/>
                              </w:rPr>
                              <w:tab/>
                            </w:r>
                            <w:r w:rsidR="009A5CB2">
                              <w:rPr>
                                <w:noProof/>
                              </w:rPr>
                              <w:drawing>
                                <wp:inline distT="0" distB="0" distL="0" distR="0" wp14:anchorId="688357BE" wp14:editId="74825F2A">
                                  <wp:extent cx="1168400" cy="554291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960" cy="574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2AC07" w14:textId="4B6D6272" w:rsidR="007C5A69" w:rsidRDefault="007C5A69" w:rsidP="00697E4F">
                            <w:pPr>
                              <w:spacing w:after="0"/>
                            </w:pP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</w:p>
                          <w:p w14:paraId="69349696" w14:textId="7C96EC95" w:rsidR="009A5CB2" w:rsidRDefault="009A5CB2" w:rsidP="009A5CB2">
                            <w:pPr>
                              <w:spacing w:after="0"/>
                              <w:jc w:val="center"/>
                            </w:pPr>
                          </w:p>
                          <w:p w14:paraId="44FF0F6F" w14:textId="07FFE02E" w:rsidR="00697E4F" w:rsidRDefault="00697E4F" w:rsidP="009A5CB2">
                            <w:pPr>
                              <w:spacing w:after="0"/>
                              <w:jc w:val="center"/>
                            </w:pPr>
                          </w:p>
                          <w:p w14:paraId="03C4ED21" w14:textId="77777777" w:rsidR="00697E4F" w:rsidRDefault="00697E4F" w:rsidP="009A5CB2">
                            <w:pPr>
                              <w:spacing w:after="0"/>
                              <w:jc w:val="center"/>
                            </w:pPr>
                          </w:p>
                          <w:p w14:paraId="27BF8353" w14:textId="4943A588" w:rsidR="009A5CB2" w:rsidRDefault="009A5CB2" w:rsidP="009A5CB2">
                            <w:pPr>
                              <w:jc w:val="center"/>
                            </w:pPr>
                          </w:p>
                          <w:p w14:paraId="7A619720" w14:textId="77777777" w:rsidR="009A5CB2" w:rsidRDefault="009A5CB2" w:rsidP="009A5C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EF93C" id="Rectangle 10" o:spid="_x0000_s1029" style="position:absolute;margin-left:488.85pt;margin-top:550pt;width:540.05pt;height:131.1pt;z-index:-251644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" fillcolor="#b3d7c5" stroked="f">
                <v:textbox>
                  <w:txbxContent>
                    <w:p w14:paraId="4B19124B" w14:textId="7E385567" w:rsidR="009A5CB2" w:rsidRDefault="00697E4F" w:rsidP="00697E4F">
                      <w:pPr>
                        <w:spacing w:after="0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 w:rsidR="006F3197">
                        <w:t xml:space="preserve">  </w:t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 w:rsidR="00643B00">
                        <w:rPr>
                          <w:noProof/>
                        </w:rPr>
                        <w:tab/>
                      </w:r>
                      <w:r w:rsidR="00643B00">
                        <w:rPr>
                          <w:noProof/>
                        </w:rPr>
                        <w:tab/>
                      </w:r>
                      <w:r w:rsidR="00643B00">
                        <w:rPr>
                          <w:noProof/>
                        </w:rPr>
                        <w:tab/>
                      </w:r>
                      <w:r w:rsidR="009A5CB2">
                        <w:rPr>
                          <w:noProof/>
                        </w:rPr>
                        <w:drawing>
                          <wp:inline distT="0" distB="0" distL="0" distR="0" wp14:anchorId="688357BE" wp14:editId="74825F2A">
                            <wp:extent cx="1168400" cy="554291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9960" cy="574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2AC07" w14:textId="4B6D6272" w:rsidR="007C5A69" w:rsidRDefault="007C5A69" w:rsidP="00697E4F">
                      <w:pPr>
                        <w:spacing w:after="0"/>
                      </w:pP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</w:p>
                    <w:p w14:paraId="69349696" w14:textId="7C96EC95" w:rsidR="009A5CB2" w:rsidRDefault="009A5CB2" w:rsidP="009A5CB2">
                      <w:pPr>
                        <w:spacing w:after="0"/>
                        <w:jc w:val="center"/>
                      </w:pPr>
                    </w:p>
                    <w:p w14:paraId="44FF0F6F" w14:textId="07FFE02E" w:rsidR="00697E4F" w:rsidRDefault="00697E4F" w:rsidP="009A5CB2">
                      <w:pPr>
                        <w:spacing w:after="0"/>
                        <w:jc w:val="center"/>
                      </w:pPr>
                    </w:p>
                    <w:p w14:paraId="03C4ED21" w14:textId="77777777" w:rsidR="00697E4F" w:rsidRDefault="00697E4F" w:rsidP="009A5CB2">
                      <w:pPr>
                        <w:spacing w:after="0"/>
                        <w:jc w:val="center"/>
                      </w:pPr>
                    </w:p>
                    <w:p w14:paraId="27BF8353" w14:textId="4943A588" w:rsidR="009A5CB2" w:rsidRDefault="009A5CB2" w:rsidP="009A5CB2">
                      <w:pPr>
                        <w:jc w:val="center"/>
                      </w:pPr>
                    </w:p>
                    <w:p w14:paraId="7A619720" w14:textId="77777777" w:rsidR="009A5CB2" w:rsidRDefault="009A5CB2" w:rsidP="009A5CB2"/>
                  </w:txbxContent>
                </v:textbox>
                <w10:wrap anchorx="margin" anchory="page"/>
              </v:rect>
            </w:pict>
          </mc:Fallback>
        </mc:AlternateContent>
      </w:r>
      <w:r w:rsidR="005234C2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3FD740F" wp14:editId="3D5A4D40">
                <wp:simplePos x="0" y="0"/>
                <wp:positionH relativeFrom="page">
                  <wp:posOffset>457200</wp:posOffset>
                </wp:positionH>
                <wp:positionV relativeFrom="page">
                  <wp:posOffset>8773609</wp:posOffset>
                </wp:positionV>
                <wp:extent cx="3324860" cy="589465"/>
                <wp:effectExtent l="0" t="0" r="8890" b="12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860" cy="58946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FCC0B0" w14:textId="77777777" w:rsidR="00BB3E00" w:rsidRPr="005234C2" w:rsidRDefault="00BB3E00" w:rsidP="005234C2">
                            <w:pPr>
                              <w:spacing w:line="240" w:lineRule="auto"/>
                              <w:rPr>
                                <w:color w:val="FFFFFF" w:themeColor="background1"/>
                                <w:szCs w:val="23"/>
                              </w:rPr>
                            </w:pPr>
                            <w:r w:rsidRPr="005234C2">
                              <w:rPr>
                                <w:color w:val="FFFFFF" w:themeColor="background1"/>
                                <w:szCs w:val="23"/>
                              </w:rPr>
                              <w:t xml:space="preserve">If you need </w:t>
                            </w:r>
                            <w:proofErr w:type="spellStart"/>
                            <w:r w:rsidRPr="005234C2">
                              <w:rPr>
                                <w:color w:val="FFFFFF" w:themeColor="background1"/>
                                <w:szCs w:val="23"/>
                              </w:rPr>
                              <w:t>wifi</w:t>
                            </w:r>
                            <w:proofErr w:type="spellEnd"/>
                            <w:r w:rsidRPr="005234C2">
                              <w:rPr>
                                <w:color w:val="FFFFFF" w:themeColor="background1"/>
                                <w:szCs w:val="23"/>
                              </w:rPr>
                              <w:t xml:space="preserve"> access to apply for benefits</w:t>
                            </w:r>
                            <w:r w:rsidR="000436E2">
                              <w:rPr>
                                <w:color w:val="FFFFFF" w:themeColor="background1"/>
                                <w:szCs w:val="23"/>
                              </w:rPr>
                              <w:t xml:space="preserve"> or for a zoom hearing a</w:t>
                            </w:r>
                            <w:r w:rsidRPr="005234C2">
                              <w:rPr>
                                <w:color w:val="FFFFFF" w:themeColor="background1"/>
                                <w:szCs w:val="23"/>
                              </w:rPr>
                              <w:t xml:space="preserve"> hotspot </w:t>
                            </w:r>
                            <w:r w:rsidR="000436E2">
                              <w:rPr>
                                <w:color w:val="FFFFFF" w:themeColor="background1"/>
                                <w:szCs w:val="23"/>
                              </w:rPr>
                              <w:t>is</w:t>
                            </w:r>
                            <w:r w:rsidRPr="005234C2">
                              <w:rPr>
                                <w:color w:val="FFFFFF" w:themeColor="background1"/>
                                <w:szCs w:val="23"/>
                              </w:rPr>
                              <w:t xml:space="preserve"> located at: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D740F" id="Rectangle 12" o:spid="_x0000_s1030" style="position:absolute;margin-left:36pt;margin-top:690.85pt;width:261.8pt;height:46.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" fillcolor="black [3213]" stroked="f" strokeweight="1pt">
                <v:textbox inset=",0,,0">
                  <w:txbxContent>
                    <w:p w14:paraId="50FCC0B0" w14:textId="77777777" w:rsidR="00BB3E00" w:rsidRPr="005234C2" w:rsidRDefault="00BB3E00" w:rsidP="005234C2">
                      <w:pPr>
                        <w:spacing w:line="240" w:lineRule="auto"/>
                        <w:rPr>
                          <w:color w:val="FFFFFF" w:themeColor="background1"/>
                          <w:szCs w:val="23"/>
                        </w:rPr>
                      </w:pPr>
                      <w:r w:rsidRPr="005234C2">
                        <w:rPr>
                          <w:color w:val="FFFFFF" w:themeColor="background1"/>
                          <w:szCs w:val="23"/>
                        </w:rPr>
                        <w:t xml:space="preserve">If you need </w:t>
                      </w:r>
                      <w:proofErr w:type="spellStart"/>
                      <w:r w:rsidRPr="005234C2">
                        <w:rPr>
                          <w:color w:val="FFFFFF" w:themeColor="background1"/>
                          <w:szCs w:val="23"/>
                        </w:rPr>
                        <w:t>wifi</w:t>
                      </w:r>
                      <w:proofErr w:type="spellEnd"/>
                      <w:r w:rsidRPr="005234C2">
                        <w:rPr>
                          <w:color w:val="FFFFFF" w:themeColor="background1"/>
                          <w:szCs w:val="23"/>
                        </w:rPr>
                        <w:t xml:space="preserve"> access to apply for benefits</w:t>
                      </w:r>
                      <w:r w:rsidR="000436E2">
                        <w:rPr>
                          <w:color w:val="FFFFFF" w:themeColor="background1"/>
                          <w:szCs w:val="23"/>
                        </w:rPr>
                        <w:t xml:space="preserve"> or for a zoom hearing a</w:t>
                      </w:r>
                      <w:r w:rsidRPr="005234C2">
                        <w:rPr>
                          <w:color w:val="FFFFFF" w:themeColor="background1"/>
                          <w:szCs w:val="23"/>
                        </w:rPr>
                        <w:t xml:space="preserve"> hotspot </w:t>
                      </w:r>
                      <w:r w:rsidR="000436E2">
                        <w:rPr>
                          <w:color w:val="FFFFFF" w:themeColor="background1"/>
                          <w:szCs w:val="23"/>
                        </w:rPr>
                        <w:t>is</w:t>
                      </w:r>
                      <w:r w:rsidRPr="005234C2">
                        <w:rPr>
                          <w:color w:val="FFFFFF" w:themeColor="background1"/>
                          <w:szCs w:val="23"/>
                        </w:rPr>
                        <w:t xml:space="preserve"> located at: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234C2"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C525602" wp14:editId="2D22437B">
                <wp:simplePos x="0" y="0"/>
                <wp:positionH relativeFrom="page">
                  <wp:posOffset>3784922</wp:posOffset>
                </wp:positionH>
                <wp:positionV relativeFrom="page">
                  <wp:posOffset>8773610</wp:posOffset>
                </wp:positionV>
                <wp:extent cx="3531235" cy="486137"/>
                <wp:effectExtent l="0" t="0" r="0" b="95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1235" cy="48613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323503" w14:textId="77777777" w:rsidR="005234C2" w:rsidRPr="005234C2" w:rsidRDefault="005234C2" w:rsidP="005234C2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Cs w:val="23"/>
                              </w:rPr>
                            </w:pPr>
                            <w:r w:rsidRPr="005234C2">
                              <w:rPr>
                                <w:b/>
                                <w:bCs/>
                                <w:color w:val="FFFFFF" w:themeColor="background1"/>
                                <w:szCs w:val="23"/>
                              </w:rP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25602" id="Rectangle 18" o:spid="_x0000_s1031" style="position:absolute;margin-left:298.05pt;margin-top:690.85pt;width:278.05pt;height:38.3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" fillcolor="black [3213]" stroked="f" strokeweight="1pt">
                <v:textbox inset="0,0,0,0">
                  <w:txbxContent>
                    <w:p w14:paraId="3E323503" w14:textId="77777777" w:rsidR="005234C2" w:rsidRPr="005234C2" w:rsidRDefault="005234C2" w:rsidP="005234C2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FFFF" w:themeColor="background1"/>
                          <w:szCs w:val="23"/>
                        </w:rPr>
                      </w:pPr>
                      <w:r w:rsidRPr="005234C2">
                        <w:rPr>
                          <w:b/>
                          <w:bCs/>
                          <w:color w:val="FFFFFF" w:themeColor="background1"/>
                          <w:szCs w:val="23"/>
                        </w:rPr>
                        <w:t>xx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234C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4AB596" wp14:editId="3325055F">
                <wp:simplePos x="0" y="0"/>
                <wp:positionH relativeFrom="page">
                  <wp:posOffset>2170253</wp:posOffset>
                </wp:positionH>
                <wp:positionV relativeFrom="page">
                  <wp:posOffset>5550062</wp:posOffset>
                </wp:positionV>
                <wp:extent cx="3291840" cy="725644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725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1ACDB" w14:textId="77777777" w:rsidR="00AE60A2" w:rsidRPr="00354636" w:rsidRDefault="00AE60A2" w:rsidP="00354636">
                            <w:pPr>
                              <w:pStyle w:val="Heading2"/>
                            </w:pPr>
                            <w:r w:rsidRPr="00354636">
                              <w:t>Lakeshore Legal Aid hotline</w:t>
                            </w:r>
                          </w:p>
                          <w:p w14:paraId="21A12BBF" w14:textId="77777777" w:rsidR="00AE60A2" w:rsidRDefault="00AE60A2" w:rsidP="00354636">
                            <w:pPr>
                              <w:pStyle w:val="Heading3"/>
                            </w:pPr>
                            <w:r w:rsidRPr="00354636">
                              <w:t>(888) 783-819</w:t>
                            </w:r>
                            <w:r w:rsidR="00354636">
                              <w:t>0</w:t>
                            </w:r>
                          </w:p>
                          <w:p w14:paraId="3F17FE3A" w14:textId="77777777" w:rsidR="00354636" w:rsidRPr="00354636" w:rsidRDefault="00354636" w:rsidP="00354636">
                            <w:pPr>
                              <w:jc w:val="center"/>
                            </w:pPr>
                            <w:r>
                              <w:t xml:space="preserve">Apply online at </w:t>
                            </w:r>
                            <w:hyperlink r:id="rId10" w:history="1">
                              <w:r w:rsidRPr="00354636">
                                <w:rPr>
                                  <w:rStyle w:val="Hyperlink"/>
                                </w:rPr>
                                <w:t>michiganlegalhelp.org</w:t>
                              </w:r>
                            </w:hyperlink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AB596" id="Text Box 8" o:spid="_x0000_s1032" type="#_x0000_t202" style="position:absolute;margin-left:170.9pt;margin-top:437pt;width:259.2pt;height:57.1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" filled="f" stroked="f">
                <v:textbox>
                  <w:txbxContent>
                    <w:p w14:paraId="5A91ACDB" w14:textId="77777777" w:rsidR="00AE60A2" w:rsidRPr="00354636" w:rsidRDefault="00AE60A2" w:rsidP="00354636">
                      <w:pPr>
                        <w:pStyle w:val="Heading2"/>
                      </w:pPr>
                      <w:r w:rsidRPr="00354636">
                        <w:t>Lakeshore Legal Aid hotline</w:t>
                      </w:r>
                    </w:p>
                    <w:p w14:paraId="21A12BBF" w14:textId="77777777" w:rsidR="00AE60A2" w:rsidRDefault="00AE60A2" w:rsidP="00354636">
                      <w:pPr>
                        <w:pStyle w:val="Heading3"/>
                      </w:pPr>
                      <w:r w:rsidRPr="00354636">
                        <w:t>(888) 783-819</w:t>
                      </w:r>
                      <w:r w:rsidR="00354636">
                        <w:t>0</w:t>
                      </w:r>
                    </w:p>
                    <w:p w14:paraId="3F17FE3A" w14:textId="77777777" w:rsidR="00354636" w:rsidRPr="00354636" w:rsidRDefault="00354636" w:rsidP="00354636">
                      <w:pPr>
                        <w:jc w:val="center"/>
                      </w:pPr>
                      <w:r>
                        <w:t xml:space="preserve">Apply online at </w:t>
                      </w:r>
                      <w:hyperlink r:id="rId11" w:history="1">
                        <w:r w:rsidRPr="00354636">
                          <w:rPr>
                            <w:rStyle w:val="Hyperlink"/>
                          </w:rPr>
                          <w:t>michiganlegalhelp.org</w:t>
                        </w:r>
                      </w:hyperlink>
                      <w: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234C2">
        <w:rPr>
          <w:noProof/>
        </w:rPr>
        <w:drawing>
          <wp:anchor distT="0" distB="0" distL="114300" distR="114300" simplePos="0" relativeHeight="251667456" behindDoc="0" locked="0" layoutInCell="1" allowOverlap="1" wp14:anchorId="2E4BEB19" wp14:editId="3186F2E7">
            <wp:simplePos x="0" y="0"/>
            <wp:positionH relativeFrom="page">
              <wp:posOffset>2900680</wp:posOffset>
            </wp:positionH>
            <wp:positionV relativeFrom="page">
              <wp:posOffset>5088890</wp:posOffset>
            </wp:positionV>
            <wp:extent cx="1826260" cy="409575"/>
            <wp:effectExtent l="57150" t="57150" r="59690" b="66675"/>
            <wp:wrapNone/>
            <wp:docPr id="7" name="Picture 7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fficial LLA Logo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6260" cy="409575"/>
                    </a:xfrm>
                    <a:prstGeom prst="rect">
                      <a:avLst/>
                    </a:prstGeom>
                    <a:ln w="57150" cap="flat">
                      <a:solidFill>
                        <a:schemeClr val="bg1"/>
                      </a:solidFill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4C2" w:rsidRPr="00354636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1215313" wp14:editId="167CBA80">
                <wp:simplePos x="0" y="0"/>
                <wp:positionH relativeFrom="page">
                  <wp:posOffset>457200</wp:posOffset>
                </wp:positionH>
                <wp:positionV relativeFrom="page">
                  <wp:posOffset>6420662</wp:posOffset>
                </wp:positionV>
                <wp:extent cx="6859270" cy="568325"/>
                <wp:effectExtent l="0" t="0" r="0" b="31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9270" cy="568325"/>
                        </a:xfrm>
                        <a:prstGeom prst="rect">
                          <a:avLst/>
                        </a:prstGeom>
                        <a:solidFill>
                          <a:srgbClr val="B3D7C5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76DC5A" w14:textId="77777777" w:rsidR="00354636" w:rsidRPr="00AE60A2" w:rsidRDefault="00354636" w:rsidP="000436E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If you</w:t>
                            </w:r>
                            <w:r w:rsidR="000436E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need help paying your rent or </w:t>
                            </w:r>
                            <w:r w:rsidR="00BB3E0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if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you need financial help to move, </w:t>
                            </w:r>
                            <w:r w:rsidR="00BB3E00" w:rsidRPr="00BB3E0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contact the following</w:t>
                            </w:r>
                            <w:r w:rsidR="000436E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agencies as soon as possible</w:t>
                            </w:r>
                            <w:r w:rsidR="00BB3E00" w:rsidRPr="00BB3E0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15313" id="Rectangle 9" o:spid="_x0000_s1033" style="position:absolute;margin-left:36pt;margin-top:505.55pt;width:540.1pt;height:44.75pt;z-index:-25164595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" fillcolor="#b3d7c5" stroked="f">
                <v:textbox inset=",7.2pt">
                  <w:txbxContent>
                    <w:p w14:paraId="6576DC5A" w14:textId="77777777" w:rsidR="00354636" w:rsidRPr="00AE60A2" w:rsidRDefault="00354636" w:rsidP="000436E2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If you</w:t>
                      </w:r>
                      <w:r w:rsidR="000436E2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need help paying your rent or </w:t>
                      </w:r>
                      <w:r w:rsidR="00BB3E00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if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you need financial help to move, </w:t>
                      </w:r>
                      <w:r w:rsidR="00BB3E00" w:rsidRPr="00BB3E00">
                        <w:rPr>
                          <w:color w:val="000000" w:themeColor="text1"/>
                          <w:sz w:val="28"/>
                          <w:szCs w:val="28"/>
                        </w:rPr>
                        <w:t>contact the following</w:t>
                      </w:r>
                      <w:r w:rsidR="000436E2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agencies as soon as possible</w:t>
                      </w:r>
                      <w:r w:rsidR="00BB3E00" w:rsidRPr="00BB3E00">
                        <w:rPr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234C2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A0B75A0" wp14:editId="34AC4CA6">
                <wp:simplePos x="0" y="0"/>
                <wp:positionH relativeFrom="page">
                  <wp:posOffset>457200</wp:posOffset>
                </wp:positionH>
                <wp:positionV relativeFrom="page">
                  <wp:posOffset>5029200</wp:posOffset>
                </wp:positionV>
                <wp:extent cx="6859270" cy="124650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9270" cy="1246505"/>
                        </a:xfrm>
                        <a:prstGeom prst="rect">
                          <a:avLst/>
                        </a:prstGeom>
                        <a:solidFill>
                          <a:srgbClr val="E1EBE6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FA670E" id="Rectangle 6" o:spid="_x0000_s1026" style="position:absolute;margin-left:36pt;margin-top:396pt;width:540.1pt;height:98.15pt;z-index:-2516500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" fillcolor="#e1ebe6" stroked="f">
                <w10:wrap anchorx="page" anchory="page"/>
              </v:rect>
            </w:pict>
          </mc:Fallback>
        </mc:AlternateContent>
      </w:r>
      <w:r w:rsidR="00BB3E0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0547C2" wp14:editId="529EB3F1">
                <wp:simplePos x="0" y="0"/>
                <wp:positionH relativeFrom="page">
                  <wp:posOffset>457200</wp:posOffset>
                </wp:positionH>
                <wp:positionV relativeFrom="page">
                  <wp:posOffset>9258300</wp:posOffset>
                </wp:positionV>
                <wp:extent cx="6859728" cy="456846"/>
                <wp:effectExtent l="0" t="0" r="17780" b="1968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9728" cy="45684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FB7F01" w14:textId="77777777" w:rsidR="00BB3E00" w:rsidRPr="006B410D" w:rsidRDefault="00BB3E00" w:rsidP="006B410D">
                            <w:pPr>
                              <w:spacing w:line="240" w:lineRule="auto"/>
                              <w:jc w:val="center"/>
                              <w:rPr>
                                <w:i/>
                                <w:iCs/>
                                <w:szCs w:val="23"/>
                              </w:rPr>
                            </w:pPr>
                            <w:r w:rsidRPr="006B410D">
                              <w:rPr>
                                <w:i/>
                                <w:iCs/>
                                <w:szCs w:val="23"/>
                              </w:rPr>
                              <w:t xml:space="preserve">The </w:t>
                            </w:r>
                            <w:proofErr w:type="spellStart"/>
                            <w:r w:rsidRPr="006B410D">
                              <w:rPr>
                                <w:i/>
                                <w:iCs/>
                                <w:szCs w:val="23"/>
                              </w:rPr>
                              <w:t>XXth</w:t>
                            </w:r>
                            <w:proofErr w:type="spellEnd"/>
                            <w:r w:rsidRPr="006B410D">
                              <w:rPr>
                                <w:i/>
                                <w:iCs/>
                                <w:szCs w:val="23"/>
                              </w:rPr>
                              <w:t xml:space="preserve"> District Court cannot provide </w:t>
                            </w:r>
                            <w:r w:rsidR="009D38DE">
                              <w:rPr>
                                <w:i/>
                                <w:iCs/>
                                <w:szCs w:val="23"/>
                              </w:rPr>
                              <w:t xml:space="preserve">advice or </w:t>
                            </w:r>
                            <w:r w:rsidRPr="006B410D">
                              <w:rPr>
                                <w:i/>
                                <w:iCs/>
                                <w:szCs w:val="23"/>
                              </w:rPr>
                              <w:t>representation</w:t>
                            </w:r>
                            <w:r w:rsidR="009D38DE">
                              <w:rPr>
                                <w:i/>
                                <w:iCs/>
                                <w:szCs w:val="23"/>
                              </w:rPr>
                              <w:t>.</w:t>
                            </w:r>
                            <w:r w:rsidRPr="006B410D">
                              <w:rPr>
                                <w:i/>
                                <w:iCs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547C2" id="Rectangle 11" o:spid="_x0000_s1034" style="position:absolute;margin-left:36pt;margin-top:729pt;width:540.15pt;height:35.9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" fillcolor="white [3201]" strokecolor="white [3212]" strokeweight="1pt">
                <v:textbox inset="0,0,0,0">
                  <w:txbxContent>
                    <w:p w14:paraId="6CFB7F01" w14:textId="77777777" w:rsidR="00BB3E00" w:rsidRPr="006B410D" w:rsidRDefault="00BB3E00" w:rsidP="006B410D">
                      <w:pPr>
                        <w:spacing w:line="240" w:lineRule="auto"/>
                        <w:jc w:val="center"/>
                        <w:rPr>
                          <w:i/>
                          <w:iCs/>
                          <w:szCs w:val="23"/>
                        </w:rPr>
                      </w:pPr>
                      <w:r w:rsidRPr="006B410D">
                        <w:rPr>
                          <w:i/>
                          <w:iCs/>
                          <w:szCs w:val="23"/>
                        </w:rPr>
                        <w:t xml:space="preserve">The </w:t>
                      </w:r>
                      <w:proofErr w:type="spellStart"/>
                      <w:r w:rsidRPr="006B410D">
                        <w:rPr>
                          <w:i/>
                          <w:iCs/>
                          <w:szCs w:val="23"/>
                        </w:rPr>
                        <w:t>XXth</w:t>
                      </w:r>
                      <w:proofErr w:type="spellEnd"/>
                      <w:r w:rsidRPr="006B410D">
                        <w:rPr>
                          <w:i/>
                          <w:iCs/>
                          <w:szCs w:val="23"/>
                        </w:rPr>
                        <w:t xml:space="preserve"> District Court cannot provide </w:t>
                      </w:r>
                      <w:r w:rsidR="009D38DE">
                        <w:rPr>
                          <w:i/>
                          <w:iCs/>
                          <w:szCs w:val="23"/>
                        </w:rPr>
                        <w:t xml:space="preserve">advice or </w:t>
                      </w:r>
                      <w:r w:rsidRPr="006B410D">
                        <w:rPr>
                          <w:i/>
                          <w:iCs/>
                          <w:szCs w:val="23"/>
                        </w:rPr>
                        <w:t>representation</w:t>
                      </w:r>
                      <w:r w:rsidR="009D38DE">
                        <w:rPr>
                          <w:i/>
                          <w:iCs/>
                          <w:szCs w:val="23"/>
                        </w:rPr>
                        <w:t>.</w:t>
                      </w:r>
                      <w:r w:rsidRPr="006B410D">
                        <w:rPr>
                          <w:i/>
                          <w:iCs/>
                          <w:szCs w:val="23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BB3E00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D6A15EB" wp14:editId="59D7AB64">
                <wp:simplePos x="0" y="0"/>
                <wp:positionH relativeFrom="page">
                  <wp:posOffset>457200</wp:posOffset>
                </wp:positionH>
                <wp:positionV relativeFrom="page">
                  <wp:posOffset>4687570</wp:posOffset>
                </wp:positionV>
                <wp:extent cx="6859270" cy="340995"/>
                <wp:effectExtent l="0" t="0" r="0" b="19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9270" cy="340995"/>
                        </a:xfrm>
                        <a:prstGeom prst="rect">
                          <a:avLst/>
                        </a:prstGeom>
                        <a:solidFill>
                          <a:srgbClr val="E1EBE6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E1063" w14:textId="77777777" w:rsidR="00D247D9" w:rsidRPr="00AE60A2" w:rsidRDefault="009D38DE" w:rsidP="00D247D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F</w:t>
                            </w:r>
                            <w:r w:rsidR="00D247D9" w:rsidRPr="00AE60A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ree legal services</w:t>
                            </w:r>
                            <w:r w:rsidR="00AE60A2" w:rsidRPr="00AE60A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are </w:t>
                            </w:r>
                            <w:r w:rsidR="00AE60A2" w:rsidRPr="00AE60A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available</w:t>
                            </w:r>
                            <w:r w:rsidR="00354636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A15EB" id="Rectangle 5" o:spid="_x0000_s1035" style="position:absolute;margin-left:36pt;margin-top:369.1pt;width:540.1pt;height:26.85pt;z-index:-2516510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" fillcolor="#e1ebe6" stroked="f">
                <v:textbox inset=",7.2pt">
                  <w:txbxContent>
                    <w:p w14:paraId="61DE1063" w14:textId="77777777" w:rsidR="00D247D9" w:rsidRPr="00AE60A2" w:rsidRDefault="009D38DE" w:rsidP="00D247D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F</w:t>
                      </w:r>
                      <w:r w:rsidR="00D247D9" w:rsidRPr="00AE60A2">
                        <w:rPr>
                          <w:color w:val="000000" w:themeColor="text1"/>
                          <w:sz w:val="28"/>
                          <w:szCs w:val="28"/>
                        </w:rPr>
                        <w:t>ree legal services</w:t>
                      </w:r>
                      <w:r w:rsidR="00AE60A2" w:rsidRPr="00AE60A2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are </w:t>
                      </w:r>
                      <w:r w:rsidR="00AE60A2" w:rsidRPr="00AE60A2">
                        <w:rPr>
                          <w:color w:val="000000" w:themeColor="text1"/>
                          <w:sz w:val="28"/>
                          <w:szCs w:val="28"/>
                        </w:rPr>
                        <w:t>available</w:t>
                      </w:r>
                      <w:r w:rsidR="00354636">
                        <w:rPr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247D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D6FF0F" wp14:editId="7003B338">
                <wp:simplePos x="0" y="0"/>
                <wp:positionH relativeFrom="page">
                  <wp:posOffset>3313568</wp:posOffset>
                </wp:positionH>
                <wp:positionV relativeFrom="page">
                  <wp:posOffset>2172832</wp:posOffset>
                </wp:positionV>
                <wp:extent cx="4000500" cy="2399168"/>
                <wp:effectExtent l="0" t="0" r="19050" b="203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239916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EE6DDA" w14:textId="2296465A" w:rsidR="00643B00" w:rsidRPr="00D247D9" w:rsidRDefault="00643B00" w:rsidP="00643B00">
                            <w:pPr>
                              <w:spacing w:line="240" w:lineRule="auto"/>
                              <w:rPr>
                                <w:szCs w:val="23"/>
                              </w:rPr>
                            </w:pPr>
                            <w:r w:rsidRPr="00D247D9">
                              <w:rPr>
                                <w:szCs w:val="23"/>
                              </w:rPr>
                              <w:t>A case has been</w:t>
                            </w:r>
                            <w:r w:rsidR="00D82DCE">
                              <w:rPr>
                                <w:szCs w:val="23"/>
                              </w:rPr>
                              <w:t xml:space="preserve"> or could be</w:t>
                            </w:r>
                            <w:r w:rsidRPr="00D247D9">
                              <w:rPr>
                                <w:szCs w:val="23"/>
                              </w:rPr>
                              <w:t xml:space="preserve"> filed in the </w:t>
                            </w:r>
                            <w:proofErr w:type="spellStart"/>
                            <w:r>
                              <w:rPr>
                                <w:szCs w:val="23"/>
                              </w:rPr>
                              <w:t>XX</w:t>
                            </w:r>
                            <w:r w:rsidRPr="00D247D9">
                              <w:rPr>
                                <w:szCs w:val="23"/>
                              </w:rPr>
                              <w:t>th</w:t>
                            </w:r>
                            <w:proofErr w:type="spellEnd"/>
                            <w:r w:rsidRPr="00D247D9">
                              <w:rPr>
                                <w:szCs w:val="23"/>
                              </w:rPr>
                              <w:t xml:space="preserve"> District Court that could result in </w:t>
                            </w:r>
                            <w:r>
                              <w:rPr>
                                <w:szCs w:val="23"/>
                              </w:rPr>
                              <w:t>y</w:t>
                            </w:r>
                            <w:r w:rsidRPr="00D247D9">
                              <w:rPr>
                                <w:szCs w:val="23"/>
                              </w:rPr>
                              <w:t xml:space="preserve">our eviction. The claims that have been made and </w:t>
                            </w:r>
                            <w:r>
                              <w:rPr>
                                <w:szCs w:val="23"/>
                              </w:rPr>
                              <w:t>the</w:t>
                            </w:r>
                            <w:r w:rsidRPr="00D247D9">
                              <w:rPr>
                                <w:szCs w:val="23"/>
                              </w:rPr>
                              <w:t xml:space="preserve"> date and time to appear in court are in the </w:t>
                            </w:r>
                            <w:r>
                              <w:rPr>
                                <w:szCs w:val="23"/>
                              </w:rPr>
                              <w:t>attached</w:t>
                            </w:r>
                            <w:r w:rsidRPr="00D247D9">
                              <w:rPr>
                                <w:szCs w:val="23"/>
                              </w:rPr>
                              <w:t xml:space="preserve"> documents. </w:t>
                            </w:r>
                          </w:p>
                          <w:p w14:paraId="02F9016A" w14:textId="77777777" w:rsidR="00643B00" w:rsidRDefault="00643B00" w:rsidP="00643B00">
                            <w:pPr>
                              <w:spacing w:line="240" w:lineRule="auto"/>
                              <w:rPr>
                                <w:szCs w:val="23"/>
                              </w:rPr>
                            </w:pPr>
                            <w:r w:rsidRPr="00D247D9">
                              <w:rPr>
                                <w:szCs w:val="23"/>
                              </w:rPr>
                              <w:t xml:space="preserve">Your landlord, or the party bringing this case against you, </w:t>
                            </w:r>
                            <w:r>
                              <w:rPr>
                                <w:szCs w:val="23"/>
                              </w:rPr>
                              <w:t>says you should be evicted.</w:t>
                            </w:r>
                          </w:p>
                          <w:p w14:paraId="25B80259" w14:textId="77777777" w:rsidR="00643B00" w:rsidRPr="00D247D9" w:rsidRDefault="00643B00" w:rsidP="00643B00">
                            <w:pPr>
                              <w:spacing w:line="240" w:lineRule="auto"/>
                              <w:rPr>
                                <w:szCs w:val="23"/>
                              </w:rPr>
                            </w:pPr>
                            <w:r w:rsidRPr="00D247D9">
                              <w:rPr>
                                <w:b/>
                                <w:bCs/>
                                <w:szCs w:val="23"/>
                              </w:rPr>
                              <w:t>You have the right to raise defense</w:t>
                            </w:r>
                            <w:r>
                              <w:rPr>
                                <w:b/>
                                <w:bCs/>
                                <w:szCs w:val="23"/>
                              </w:rPr>
                              <w:t>s</w:t>
                            </w:r>
                            <w:r w:rsidRPr="00D247D9">
                              <w:rPr>
                                <w:b/>
                                <w:bCs/>
                                <w:szCs w:val="23"/>
                              </w:rPr>
                              <w:t xml:space="preserve"> and you have </w:t>
                            </w:r>
                            <w:r>
                              <w:rPr>
                                <w:b/>
                                <w:bCs/>
                                <w:szCs w:val="23"/>
                              </w:rPr>
                              <w:t>the</w:t>
                            </w:r>
                            <w:r w:rsidRPr="00D247D9">
                              <w:rPr>
                                <w:b/>
                                <w:bCs/>
                                <w:szCs w:val="23"/>
                              </w:rPr>
                              <w:t xml:space="preserve"> right to be represented by an attorney.</w:t>
                            </w:r>
                            <w:r w:rsidRPr="00D247D9">
                              <w:rPr>
                                <w:szCs w:val="23"/>
                              </w:rPr>
                              <w:t xml:space="preserve"> </w:t>
                            </w:r>
                            <w:r w:rsidRPr="009E7DBB">
                              <w:rPr>
                                <w:b/>
                                <w:bCs/>
                                <w:szCs w:val="23"/>
                              </w:rPr>
                              <w:t>You may be eligible for assistance in paying your rent.</w:t>
                            </w:r>
                          </w:p>
                          <w:p w14:paraId="1F3EC4B6" w14:textId="77777777" w:rsidR="00643B00" w:rsidRPr="00D247D9" w:rsidRDefault="00643B00" w:rsidP="00643B00">
                            <w:pPr>
                              <w:spacing w:line="240" w:lineRule="auto"/>
                              <w:rPr>
                                <w:szCs w:val="23"/>
                              </w:rPr>
                            </w:pPr>
                            <w:r>
                              <w:rPr>
                                <w:szCs w:val="23"/>
                              </w:rPr>
                              <w:t>Assistance p</w:t>
                            </w:r>
                            <w:r w:rsidRPr="00D247D9">
                              <w:rPr>
                                <w:szCs w:val="23"/>
                              </w:rPr>
                              <w:t xml:space="preserve">rograms have </w:t>
                            </w:r>
                            <w:r>
                              <w:rPr>
                                <w:szCs w:val="23"/>
                              </w:rPr>
                              <w:t xml:space="preserve">different </w:t>
                            </w:r>
                            <w:r w:rsidRPr="00D247D9">
                              <w:rPr>
                                <w:szCs w:val="23"/>
                              </w:rPr>
                              <w:t>eligibility requirements</w:t>
                            </w:r>
                            <w:r>
                              <w:rPr>
                                <w:szCs w:val="23"/>
                              </w:rPr>
                              <w:t>.  C</w:t>
                            </w:r>
                            <w:r w:rsidRPr="00D247D9">
                              <w:rPr>
                                <w:szCs w:val="23"/>
                              </w:rPr>
                              <w:t>ontact the</w:t>
                            </w:r>
                            <w:r>
                              <w:rPr>
                                <w:szCs w:val="23"/>
                              </w:rPr>
                              <w:t xml:space="preserve"> below organizations as </w:t>
                            </w:r>
                            <w:r w:rsidRPr="00D247D9">
                              <w:rPr>
                                <w:szCs w:val="23"/>
                              </w:rPr>
                              <w:t>soon</w:t>
                            </w:r>
                            <w:r>
                              <w:rPr>
                                <w:szCs w:val="23"/>
                              </w:rPr>
                              <w:t xml:space="preserve"> possible if you need help.</w:t>
                            </w:r>
                          </w:p>
                          <w:p w14:paraId="42A54B8C" w14:textId="12924F07" w:rsidR="00D247D9" w:rsidRPr="00D247D9" w:rsidRDefault="00D247D9" w:rsidP="00D247D9">
                            <w:pPr>
                              <w:spacing w:line="240" w:lineRule="auto"/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6FF0F" id="Rectangle 4" o:spid="_x0000_s1036" style="position:absolute;margin-left:260.9pt;margin-top:171.1pt;width:315pt;height:188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" fillcolor="white [3201]" strokecolor="white [3212]" strokeweight="1pt">
                <v:textbox inset="0,0,0,0">
                  <w:txbxContent>
                    <w:p w14:paraId="11EE6DDA" w14:textId="2296465A" w:rsidR="00643B00" w:rsidRPr="00D247D9" w:rsidRDefault="00643B00" w:rsidP="00643B00">
                      <w:pPr>
                        <w:spacing w:line="240" w:lineRule="auto"/>
                        <w:rPr>
                          <w:szCs w:val="23"/>
                        </w:rPr>
                      </w:pPr>
                      <w:r w:rsidRPr="00D247D9">
                        <w:rPr>
                          <w:szCs w:val="23"/>
                        </w:rPr>
                        <w:t>A case has been</w:t>
                      </w:r>
                      <w:r w:rsidR="00D82DCE">
                        <w:rPr>
                          <w:szCs w:val="23"/>
                        </w:rPr>
                        <w:t xml:space="preserve"> or could be</w:t>
                      </w:r>
                      <w:r w:rsidRPr="00D247D9">
                        <w:rPr>
                          <w:szCs w:val="23"/>
                        </w:rPr>
                        <w:t xml:space="preserve"> filed in the </w:t>
                      </w:r>
                      <w:proofErr w:type="spellStart"/>
                      <w:r>
                        <w:rPr>
                          <w:szCs w:val="23"/>
                        </w:rPr>
                        <w:t>XX</w:t>
                      </w:r>
                      <w:r w:rsidRPr="00D247D9">
                        <w:rPr>
                          <w:szCs w:val="23"/>
                        </w:rPr>
                        <w:t>th</w:t>
                      </w:r>
                      <w:proofErr w:type="spellEnd"/>
                      <w:r w:rsidRPr="00D247D9">
                        <w:rPr>
                          <w:szCs w:val="23"/>
                        </w:rPr>
                        <w:t xml:space="preserve"> District Court that could result in </w:t>
                      </w:r>
                      <w:r>
                        <w:rPr>
                          <w:szCs w:val="23"/>
                        </w:rPr>
                        <w:t>y</w:t>
                      </w:r>
                      <w:r w:rsidRPr="00D247D9">
                        <w:rPr>
                          <w:szCs w:val="23"/>
                        </w:rPr>
                        <w:t xml:space="preserve">our eviction. The claims that have been made and </w:t>
                      </w:r>
                      <w:r>
                        <w:rPr>
                          <w:szCs w:val="23"/>
                        </w:rPr>
                        <w:t>the</w:t>
                      </w:r>
                      <w:r w:rsidRPr="00D247D9">
                        <w:rPr>
                          <w:szCs w:val="23"/>
                        </w:rPr>
                        <w:t xml:space="preserve"> date and time to appear in court are in the </w:t>
                      </w:r>
                      <w:r>
                        <w:rPr>
                          <w:szCs w:val="23"/>
                        </w:rPr>
                        <w:t>attached</w:t>
                      </w:r>
                      <w:r w:rsidRPr="00D247D9">
                        <w:rPr>
                          <w:szCs w:val="23"/>
                        </w:rPr>
                        <w:t xml:space="preserve"> documents. </w:t>
                      </w:r>
                    </w:p>
                    <w:p w14:paraId="02F9016A" w14:textId="77777777" w:rsidR="00643B00" w:rsidRDefault="00643B00" w:rsidP="00643B00">
                      <w:pPr>
                        <w:spacing w:line="240" w:lineRule="auto"/>
                        <w:rPr>
                          <w:szCs w:val="23"/>
                        </w:rPr>
                      </w:pPr>
                      <w:r w:rsidRPr="00D247D9">
                        <w:rPr>
                          <w:szCs w:val="23"/>
                        </w:rPr>
                        <w:t xml:space="preserve">Your landlord, or the party bringing this case against you, </w:t>
                      </w:r>
                      <w:r>
                        <w:rPr>
                          <w:szCs w:val="23"/>
                        </w:rPr>
                        <w:t>says you should be evicted.</w:t>
                      </w:r>
                    </w:p>
                    <w:p w14:paraId="25B80259" w14:textId="77777777" w:rsidR="00643B00" w:rsidRPr="00D247D9" w:rsidRDefault="00643B00" w:rsidP="00643B00">
                      <w:pPr>
                        <w:spacing w:line="240" w:lineRule="auto"/>
                        <w:rPr>
                          <w:szCs w:val="23"/>
                        </w:rPr>
                      </w:pPr>
                      <w:r w:rsidRPr="00D247D9">
                        <w:rPr>
                          <w:b/>
                          <w:bCs/>
                          <w:szCs w:val="23"/>
                        </w:rPr>
                        <w:t>You have the right to raise defense</w:t>
                      </w:r>
                      <w:r>
                        <w:rPr>
                          <w:b/>
                          <w:bCs/>
                          <w:szCs w:val="23"/>
                        </w:rPr>
                        <w:t>s</w:t>
                      </w:r>
                      <w:r w:rsidRPr="00D247D9">
                        <w:rPr>
                          <w:b/>
                          <w:bCs/>
                          <w:szCs w:val="23"/>
                        </w:rPr>
                        <w:t xml:space="preserve"> and you have </w:t>
                      </w:r>
                      <w:r>
                        <w:rPr>
                          <w:b/>
                          <w:bCs/>
                          <w:szCs w:val="23"/>
                        </w:rPr>
                        <w:t>the</w:t>
                      </w:r>
                      <w:r w:rsidRPr="00D247D9">
                        <w:rPr>
                          <w:b/>
                          <w:bCs/>
                          <w:szCs w:val="23"/>
                        </w:rPr>
                        <w:t xml:space="preserve"> right to be represented by an attorney.</w:t>
                      </w:r>
                      <w:r w:rsidRPr="00D247D9">
                        <w:rPr>
                          <w:szCs w:val="23"/>
                        </w:rPr>
                        <w:t xml:space="preserve"> </w:t>
                      </w:r>
                      <w:r w:rsidRPr="009E7DBB">
                        <w:rPr>
                          <w:b/>
                          <w:bCs/>
                          <w:szCs w:val="23"/>
                        </w:rPr>
                        <w:t>You may be eligible for assistance in paying your rent.</w:t>
                      </w:r>
                    </w:p>
                    <w:p w14:paraId="1F3EC4B6" w14:textId="77777777" w:rsidR="00643B00" w:rsidRPr="00D247D9" w:rsidRDefault="00643B00" w:rsidP="00643B00">
                      <w:pPr>
                        <w:spacing w:line="240" w:lineRule="auto"/>
                        <w:rPr>
                          <w:szCs w:val="23"/>
                        </w:rPr>
                      </w:pPr>
                      <w:r>
                        <w:rPr>
                          <w:szCs w:val="23"/>
                        </w:rPr>
                        <w:t>Assistance p</w:t>
                      </w:r>
                      <w:r w:rsidRPr="00D247D9">
                        <w:rPr>
                          <w:szCs w:val="23"/>
                        </w:rPr>
                        <w:t xml:space="preserve">rograms have </w:t>
                      </w:r>
                      <w:r>
                        <w:rPr>
                          <w:szCs w:val="23"/>
                        </w:rPr>
                        <w:t xml:space="preserve">different </w:t>
                      </w:r>
                      <w:r w:rsidRPr="00D247D9">
                        <w:rPr>
                          <w:szCs w:val="23"/>
                        </w:rPr>
                        <w:t>eligibility requirements</w:t>
                      </w:r>
                      <w:r>
                        <w:rPr>
                          <w:szCs w:val="23"/>
                        </w:rPr>
                        <w:t>.  C</w:t>
                      </w:r>
                      <w:r w:rsidRPr="00D247D9">
                        <w:rPr>
                          <w:szCs w:val="23"/>
                        </w:rPr>
                        <w:t>ontact the</w:t>
                      </w:r>
                      <w:r>
                        <w:rPr>
                          <w:szCs w:val="23"/>
                        </w:rPr>
                        <w:t xml:space="preserve"> below organizations as </w:t>
                      </w:r>
                      <w:r w:rsidRPr="00D247D9">
                        <w:rPr>
                          <w:szCs w:val="23"/>
                        </w:rPr>
                        <w:t>soon</w:t>
                      </w:r>
                      <w:r>
                        <w:rPr>
                          <w:szCs w:val="23"/>
                        </w:rPr>
                        <w:t xml:space="preserve"> possible if you need help.</w:t>
                      </w:r>
                    </w:p>
                    <w:p w14:paraId="42A54B8C" w14:textId="12924F07" w:rsidR="00D247D9" w:rsidRPr="00D247D9" w:rsidRDefault="00D247D9" w:rsidP="00D247D9">
                      <w:pPr>
                        <w:spacing w:line="240" w:lineRule="auto"/>
                        <w:rPr>
                          <w:szCs w:val="23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7138D" w:rsidRPr="0017138D">
        <w:rPr>
          <w:noProof/>
        </w:rPr>
        <w:drawing>
          <wp:anchor distT="0" distB="0" distL="114300" distR="114300" simplePos="0" relativeHeight="251663360" behindDoc="1" locked="0" layoutInCell="1" allowOverlap="1" wp14:anchorId="58FF6434" wp14:editId="58B3F847">
            <wp:simplePos x="0" y="0"/>
            <wp:positionH relativeFrom="page">
              <wp:posOffset>457200</wp:posOffset>
            </wp:positionH>
            <wp:positionV relativeFrom="page">
              <wp:posOffset>2169795</wp:posOffset>
            </wp:positionV>
            <wp:extent cx="2766695" cy="2399030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66695" cy="239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F6C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B48B063" wp14:editId="7EA36B5A">
                <wp:simplePos x="0" y="0"/>
                <wp:positionH relativeFrom="margin">
                  <wp:posOffset>1712595</wp:posOffset>
                </wp:positionH>
                <wp:positionV relativeFrom="margin">
                  <wp:posOffset>0</wp:posOffset>
                </wp:positionV>
                <wp:extent cx="5146675" cy="1597660"/>
                <wp:effectExtent l="0" t="0" r="0" b="25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6675" cy="1597660"/>
                        </a:xfrm>
                        <a:prstGeom prst="rect">
                          <a:avLst/>
                        </a:prstGeom>
                        <a:solidFill>
                          <a:schemeClr val="dk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6F3BEC" w14:textId="77777777" w:rsidR="00C14458" w:rsidRPr="0017138D" w:rsidRDefault="00AF1F6C" w:rsidP="0017138D">
                            <w:pPr>
                              <w:pStyle w:val="Title"/>
                            </w:pPr>
                            <w:r w:rsidRPr="0017138D">
                              <w:t>HOW TO GET</w:t>
                            </w:r>
                          </w:p>
                          <w:p w14:paraId="1C5AA215" w14:textId="77777777" w:rsidR="00C14458" w:rsidRPr="0017138D" w:rsidRDefault="00AF1F6C" w:rsidP="0017138D">
                            <w:pPr>
                              <w:pStyle w:val="Title"/>
                            </w:pPr>
                            <w:r w:rsidRPr="0017138D">
                              <w:t>LEGAL AND SOCIAL</w:t>
                            </w:r>
                          </w:p>
                          <w:p w14:paraId="5C08AED5" w14:textId="77777777" w:rsidR="00C14458" w:rsidRPr="0017138D" w:rsidRDefault="00C14458" w:rsidP="0017138D">
                            <w:pPr>
                              <w:pStyle w:val="Title"/>
                            </w:pPr>
                            <w:r w:rsidRPr="0017138D">
                              <w:t>Services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18288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48B063" id="Rectangle 2" o:spid="_x0000_s1037" style="position:absolute;margin-left:134.85pt;margin-top:0;width:405.25pt;height:125.8pt;z-index:-2516551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" fillcolor="black [3200]" stroked="f">
                <v:textbox inset=",14.4pt">
                  <w:txbxContent>
                    <w:p w14:paraId="4E6F3BEC" w14:textId="77777777" w:rsidR="00C14458" w:rsidRPr="0017138D" w:rsidRDefault="00AF1F6C" w:rsidP="0017138D">
                      <w:pPr>
                        <w:pStyle w:val="Title"/>
                      </w:pPr>
                      <w:r w:rsidRPr="0017138D">
                        <w:t>HOW TO GET</w:t>
                      </w:r>
                    </w:p>
                    <w:p w14:paraId="1C5AA215" w14:textId="77777777" w:rsidR="00C14458" w:rsidRPr="0017138D" w:rsidRDefault="00AF1F6C" w:rsidP="0017138D">
                      <w:pPr>
                        <w:pStyle w:val="Title"/>
                      </w:pPr>
                      <w:r w:rsidRPr="0017138D">
                        <w:t>LEGAL AND SOCIAL</w:t>
                      </w:r>
                    </w:p>
                    <w:p w14:paraId="5C08AED5" w14:textId="77777777" w:rsidR="00C14458" w:rsidRPr="0017138D" w:rsidRDefault="00C14458" w:rsidP="0017138D">
                      <w:pPr>
                        <w:pStyle w:val="Title"/>
                      </w:pPr>
                      <w:r w:rsidRPr="0017138D">
                        <w:t>Services Help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AF1F6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A4E09" wp14:editId="4970904D">
                <wp:simplePos x="439093" y="45720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600200" cy="1600200"/>
                <wp:effectExtent l="0" t="0" r="0" b="0"/>
                <wp:wrapSquare wrapText="bothSides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600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5B884F" w14:textId="77777777" w:rsidR="00AF1F6C" w:rsidRPr="00AE60A2" w:rsidRDefault="00AF1F6C" w:rsidP="00AE60A2">
                            <w:pPr>
                              <w:pStyle w:val="Heading1"/>
                            </w:pPr>
                            <w:r w:rsidRPr="00AE60A2">
                              <w:t xml:space="preserve">The </w:t>
                            </w:r>
                            <w:proofErr w:type="spellStart"/>
                            <w:r w:rsidRPr="00AE60A2">
                              <w:t>XXth</w:t>
                            </w:r>
                            <w:proofErr w:type="spellEnd"/>
                            <w:r w:rsidRPr="00AE60A2">
                              <w:br/>
                              <w:t>District Court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18288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A4E09" id="Rectangle 1" o:spid="_x0000_s1038" style="position:absolute;margin-left:0;margin-top:0;width:126pt;height:12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" fillcolor="#206151 [1607]" stroked="f">
                <v:textbox inset=",14.4pt">
                  <w:txbxContent>
                    <w:p w14:paraId="1F5B884F" w14:textId="77777777" w:rsidR="00AF1F6C" w:rsidRPr="00AE60A2" w:rsidRDefault="00AF1F6C" w:rsidP="00AE60A2">
                      <w:pPr>
                        <w:pStyle w:val="Heading1"/>
                      </w:pPr>
                      <w:r w:rsidRPr="00AE60A2">
                        <w:t xml:space="preserve">The </w:t>
                      </w:r>
                      <w:proofErr w:type="spellStart"/>
                      <w:r w:rsidRPr="00AE60A2">
                        <w:t>XXth</w:t>
                      </w:r>
                      <w:proofErr w:type="spellEnd"/>
                      <w:r w:rsidRPr="00AE60A2">
                        <w:br/>
                        <w:t>District Court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3370F8" w:rsidSect="00AF1F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formatting="1" w:enforcement="0"/>
  <w:styleLockTheme/>
  <w:styleLockQFSet/>
  <w:defaultTabStop w:val="720"/>
  <w:drawingGridHorizontalSpacing w:val="187"/>
  <w:drawingGridVerticalSpacing w:val="18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167"/>
    <w:rsid w:val="000436E2"/>
    <w:rsid w:val="0017138D"/>
    <w:rsid w:val="003370F8"/>
    <w:rsid w:val="00354636"/>
    <w:rsid w:val="003613EC"/>
    <w:rsid w:val="0041679D"/>
    <w:rsid w:val="004E2835"/>
    <w:rsid w:val="005234C2"/>
    <w:rsid w:val="00643B00"/>
    <w:rsid w:val="00664282"/>
    <w:rsid w:val="00697E4F"/>
    <w:rsid w:val="006B410D"/>
    <w:rsid w:val="006F3197"/>
    <w:rsid w:val="007C5A69"/>
    <w:rsid w:val="009365DD"/>
    <w:rsid w:val="00945AFE"/>
    <w:rsid w:val="009A5CB2"/>
    <w:rsid w:val="009D38DE"/>
    <w:rsid w:val="00A1389B"/>
    <w:rsid w:val="00AE60A2"/>
    <w:rsid w:val="00AF1F6C"/>
    <w:rsid w:val="00BB3E00"/>
    <w:rsid w:val="00C0061B"/>
    <w:rsid w:val="00C14458"/>
    <w:rsid w:val="00CE1167"/>
    <w:rsid w:val="00D247D9"/>
    <w:rsid w:val="00D825DF"/>
    <w:rsid w:val="00D82DCE"/>
    <w:rsid w:val="00D86C71"/>
    <w:rsid w:val="00FB19A4"/>
    <w:rsid w:val="00FC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AAD14"/>
  <w15:chartTrackingRefBased/>
  <w15:docId w15:val="{8FF1A1F2-B09A-428E-98A6-1C9BB301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7D9"/>
    <w:rPr>
      <w:sz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60A2"/>
    <w:pPr>
      <w:jc w:val="right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410D"/>
    <w:pPr>
      <w:spacing w:after="60" w:line="192" w:lineRule="auto"/>
      <w:contextualSpacing/>
      <w:jc w:val="center"/>
      <w:outlineLvl w:val="1"/>
    </w:pPr>
    <w:rPr>
      <w:rFonts w:asciiTheme="majorHAnsi" w:hAnsiTheme="majorHAnsi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4636"/>
    <w:pPr>
      <w:spacing w:after="0"/>
      <w:jc w:val="center"/>
      <w:outlineLvl w:val="2"/>
    </w:pPr>
    <w:rPr>
      <w:rFonts w:asciiTheme="majorHAnsi" w:hAnsiTheme="majorHAnsi"/>
      <w:color w:val="206252" w:themeColor="accent4" w:themeShade="8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0A2"/>
    <w:rPr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7138D"/>
    <w:pPr>
      <w:spacing w:after="0" w:line="192" w:lineRule="auto"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7138D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6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6B410D"/>
    <w:rPr>
      <w:rFonts w:asciiTheme="majorHAnsi" w:hAnsiTheme="majorHAnsi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54636"/>
    <w:rPr>
      <w:rFonts w:asciiTheme="majorHAnsi" w:hAnsiTheme="majorHAnsi"/>
      <w:color w:val="206252" w:themeColor="accent4" w:themeShade="80"/>
      <w:szCs w:val="20"/>
    </w:rPr>
  </w:style>
  <w:style w:type="character" w:styleId="Hyperlink">
    <w:name w:val="Hyperlink"/>
    <w:basedOn w:val="DefaultParagraphFont"/>
    <w:uiPriority w:val="99"/>
    <w:unhideWhenUsed/>
    <w:rsid w:val="00354636"/>
    <w:rPr>
      <w:color w:val="056E9F" w:themeColor="accent6" w:themeShade="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98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yofflint.com/2019/10/04/mdhhs-reports-first-death-in-the-state-from-vaping-related-lung-injury/" TargetMode="Externa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ichiganlegalhelp.org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michiganlegalhelp.org/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\Downloads\Legal-Social%20Services%20Help%20Flyer%20Template_kmf%20edits%20(1).dotx" TargetMode="External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Arial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CB94584FC6814F8166A1FFEC8B1225" ma:contentTypeVersion="13" ma:contentTypeDescription="Create a new document." ma:contentTypeScope="" ma:versionID="04b4be7ff38ea454c77247368968e908">
  <xsd:schema xmlns:xsd="http://www.w3.org/2001/XMLSchema" xmlns:xs="http://www.w3.org/2001/XMLSchema" xmlns:p="http://schemas.microsoft.com/office/2006/metadata/properties" xmlns:ns3="9ff63b10-2919-42f1-b3ce-465174384ea8" xmlns:ns4="88184906-ff83-43b7-8054-8b70fb139440" targetNamespace="http://schemas.microsoft.com/office/2006/metadata/properties" ma:root="true" ma:fieldsID="e0a652b3e7d0cd482e386b374288027d" ns3:_="" ns4:_="">
    <xsd:import namespace="9ff63b10-2919-42f1-b3ce-465174384ea8"/>
    <xsd:import namespace="88184906-ff83-43b7-8054-8b70fb1394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3b10-2919-42f1-b3ce-465174384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84906-ff83-43b7-8054-8b70fb13944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A633FF-CEE7-4E98-8FC8-47066F889A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F553CA-626F-4BCE-A930-B62DE3455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63b10-2919-42f1-b3ce-465174384ea8"/>
    <ds:schemaRef ds:uri="88184906-ff83-43b7-8054-8b70fb1394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013123-B3E4-44AF-B819-923C8825D3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Legal-Social Services Help Flyer Template_kmf edits (1)</Template>
  <TotalTime>24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Kratochvil</dc:creator>
  <cp:keywords/>
  <dc:description/>
  <cp:lastModifiedBy>Brent Kratochvil</cp:lastModifiedBy>
  <cp:revision>5</cp:revision>
  <dcterms:created xsi:type="dcterms:W3CDTF">2020-07-14T14:44:00Z</dcterms:created>
  <dcterms:modified xsi:type="dcterms:W3CDTF">2020-07-17T21:26:00Z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0x01010037CB94584FC6814F8166A1FFEC8B1225</vt:lpwstr>
  </property>
</Properties>
</file>